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DED1CE9" w14:textId="77777777" w:rsidR="006A1BE4" w:rsidRDefault="006A1BE4" w:rsidP="0046033E">
      <w:pPr>
        <w:spacing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5C7AD967" w14:textId="77777777" w:rsidR="006A1BE4" w:rsidRDefault="006A1BE4" w:rsidP="0046033E">
      <w:pPr>
        <w:spacing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6FF33E8C" w14:textId="77777777" w:rsidR="0046033E" w:rsidRPr="0046033E" w:rsidRDefault="0046033E" w:rsidP="0046033E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6033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46033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INCLUDEPICTURE "https://lh4.googleusercontent.com/YCWdsptstsHFGyCiUGxSd0fbosCJJ4lSBrhGvodvwUJqLp9dx3_pmDM9injwqHN-qxqDyZs10cBArQiF47JHj--kcroGEV9ukI7CXRI2fvoDCMy4GH2j_rmxjrjobIS8VcJi4t1y" \* MERGEFORMATINET </w:instrText>
      </w:r>
      <w:r w:rsidRPr="0046033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</w:p>
    <w:p w14:paraId="61B383E8" w14:textId="77777777" w:rsidR="006A1BE4" w:rsidRPr="006A1BE4" w:rsidRDefault="00454FF4" w:rsidP="006A1BE4">
      <w:pPr>
        <w:pStyle w:val="Titre"/>
        <w:jc w:val="left"/>
        <w:rPr>
          <w:rFonts w:ascii="Garamond" w:hAnsi="Garamond"/>
          <w:b/>
          <w:bCs/>
          <w:i w:val="0"/>
          <w:iCs w:val="0"/>
          <w:sz w:val="144"/>
          <w:szCs w:val="144"/>
        </w:rPr>
      </w:pPr>
      <w:r w:rsidRPr="006A1BE4">
        <w:rPr>
          <w:rFonts w:ascii="Garamond" w:hAnsi="Garamond"/>
          <w:b/>
          <w:bCs/>
          <w:i w:val="0"/>
          <w:iCs w:val="0"/>
          <w:sz w:val="144"/>
          <w:szCs w:val="144"/>
        </w:rPr>
        <w:t>Feuille info</w:t>
      </w:r>
    </w:p>
    <w:p w14:paraId="3ED84FA5" w14:textId="1B9D567B" w:rsidR="00454FF4" w:rsidRPr="006A1BE4" w:rsidRDefault="00725DF8" w:rsidP="00454FF4">
      <w:pPr>
        <w:pStyle w:val="Titre"/>
        <w:spacing w:before="480"/>
        <w:jc w:val="left"/>
        <w:rPr>
          <w:rFonts w:ascii="Garamond" w:hAnsi="Garamond"/>
          <w:i w:val="0"/>
          <w:iCs w:val="0"/>
          <w:sz w:val="56"/>
          <w:szCs w:val="56"/>
        </w:rPr>
      </w:pPr>
      <w:r>
        <w:rPr>
          <w:rFonts w:ascii="Garamond" w:hAnsi="Garamond"/>
          <w:i w:val="0"/>
          <w:iCs w:val="0"/>
          <w:sz w:val="56"/>
          <w:szCs w:val="56"/>
        </w:rPr>
        <w:t>Printemps – été 2024</w:t>
      </w:r>
    </w:p>
    <w:p w14:paraId="0B744A28" w14:textId="77777777" w:rsidR="00454FF4" w:rsidRDefault="00454FF4" w:rsidP="00454FF4"/>
    <w:p w14:paraId="074D9283" w14:textId="77777777" w:rsidR="00454FF4" w:rsidRDefault="00454FF4" w:rsidP="00454FF4"/>
    <w:p w14:paraId="45FA64FC" w14:textId="77777777" w:rsidR="00454FF4" w:rsidRDefault="00454FF4" w:rsidP="00454FF4"/>
    <w:p w14:paraId="3200F6A2" w14:textId="77777777" w:rsidR="00454FF4" w:rsidRDefault="00454FF4" w:rsidP="00454FF4"/>
    <w:p w14:paraId="6A026B95" w14:textId="77777777" w:rsidR="00454FF4" w:rsidRDefault="00454FF4" w:rsidP="00454FF4"/>
    <w:p w14:paraId="79E61EF3" w14:textId="77777777" w:rsidR="00454FF4" w:rsidRDefault="00454FF4" w:rsidP="00454FF4"/>
    <w:p w14:paraId="0C3E38BB" w14:textId="77777777" w:rsidR="00454FF4" w:rsidRDefault="006A1BE4" w:rsidP="00454FF4">
      <w:r w:rsidRPr="006A1BE4">
        <w:rPr>
          <w:rFonts w:cs="Times New Roman"/>
          <w:i/>
          <w:iCs/>
          <w:noProof/>
          <w:sz w:val="36"/>
          <w:szCs w:val="36"/>
          <w:bdr w:val="none" w:sz="0" w:space="0" w:color="auto" w:frame="1"/>
        </w:rPr>
        <w:drawing>
          <wp:anchor distT="0" distB="0" distL="114300" distR="114300" simplePos="0" relativeHeight="251659264" behindDoc="1" locked="0" layoutInCell="1" allowOverlap="1" wp14:anchorId="4804C9D2" wp14:editId="7ABF69A2">
            <wp:simplePos x="0" y="0"/>
            <wp:positionH relativeFrom="column">
              <wp:posOffset>2390999</wp:posOffset>
            </wp:positionH>
            <wp:positionV relativeFrom="paragraph">
              <wp:posOffset>213771</wp:posOffset>
            </wp:positionV>
            <wp:extent cx="3302598" cy="3302598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598" cy="330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31980" w14:textId="77777777" w:rsidR="00454FF4" w:rsidRDefault="00454FF4" w:rsidP="00454FF4"/>
    <w:p w14:paraId="59C62CD9" w14:textId="77777777" w:rsidR="00454FF4" w:rsidRDefault="00454FF4" w:rsidP="006A1BE4"/>
    <w:p w14:paraId="22B36982" w14:textId="77777777" w:rsidR="00454FF4" w:rsidRDefault="00454FF4" w:rsidP="00454FF4"/>
    <w:p w14:paraId="57E3708C" w14:textId="77777777" w:rsidR="00454FF4" w:rsidRDefault="00454FF4" w:rsidP="00454FF4"/>
    <w:p w14:paraId="4B61A046" w14:textId="77777777" w:rsidR="006A1BE4" w:rsidRDefault="006A1BE4" w:rsidP="00454FF4"/>
    <w:p w14:paraId="7B4E691B" w14:textId="77777777" w:rsidR="006A1BE4" w:rsidRDefault="006A1BE4" w:rsidP="00454FF4"/>
    <w:p w14:paraId="0A231C2F" w14:textId="77777777" w:rsidR="006A1BE4" w:rsidRDefault="006A1BE4" w:rsidP="00454FF4"/>
    <w:p w14:paraId="7FFCF5C9" w14:textId="77777777" w:rsidR="006A1BE4" w:rsidRDefault="006A1BE4" w:rsidP="00454FF4"/>
    <w:p w14:paraId="266E217F" w14:textId="77777777" w:rsidR="00454FF4" w:rsidRPr="00FB39FE" w:rsidRDefault="00454FF4" w:rsidP="00454FF4">
      <w:pPr>
        <w:rPr>
          <w:color w:val="335B74" w:themeColor="text2"/>
        </w:rPr>
      </w:pPr>
    </w:p>
    <w:p w14:paraId="6A07DA2E" w14:textId="77777777" w:rsidR="00454FF4" w:rsidRPr="00725DF8" w:rsidRDefault="006A1BE4" w:rsidP="00454FF4">
      <w:pPr>
        <w:rPr>
          <w:color w:val="335B74" w:themeColor="text2"/>
          <w:sz w:val="48"/>
          <w:szCs w:val="48"/>
        </w:rPr>
      </w:pPr>
      <w:r w:rsidRPr="00725DF8">
        <w:rPr>
          <w:color w:val="335B74" w:themeColor="text2"/>
          <w:sz w:val="48"/>
          <w:szCs w:val="48"/>
        </w:rPr>
        <w:t>Canoë Club Fribourg</w:t>
      </w:r>
    </w:p>
    <w:p w14:paraId="4A49F6C5" w14:textId="77777777" w:rsidR="006A1BE4" w:rsidRPr="00725DF8" w:rsidRDefault="006A1BE4" w:rsidP="00454FF4">
      <w:pPr>
        <w:rPr>
          <w:color w:val="335B74" w:themeColor="text2"/>
          <w:sz w:val="32"/>
          <w:szCs w:val="32"/>
        </w:rPr>
      </w:pPr>
      <w:r w:rsidRPr="00725DF8">
        <w:rPr>
          <w:color w:val="335B74" w:themeColor="text2"/>
          <w:sz w:val="32"/>
          <w:szCs w:val="32"/>
        </w:rPr>
        <w:t>www.kayakfribourg.ch</w:t>
      </w:r>
    </w:p>
    <w:p w14:paraId="2DE6A473" w14:textId="6E5CB6B2" w:rsidR="007652E0" w:rsidRPr="00D07011" w:rsidRDefault="007F32FE" w:rsidP="00D07011">
      <w:pPr>
        <w:pStyle w:val="Titre"/>
        <w:jc w:val="left"/>
        <w:rPr>
          <w:color w:val="134162" w:themeColor="accent2" w:themeShade="7F"/>
          <w:sz w:val="52"/>
          <w:szCs w:val="52"/>
        </w:rPr>
      </w:pPr>
      <w:r w:rsidRPr="00725DF8">
        <w:rPr>
          <w:sz w:val="52"/>
          <w:szCs w:val="52"/>
        </w:rPr>
        <w:br w:type="page"/>
      </w:r>
    </w:p>
    <w:p w14:paraId="2B8A6D82" w14:textId="2E13FEC5" w:rsidR="007F32FE" w:rsidRDefault="000354C8" w:rsidP="00445E1A">
      <w:pPr>
        <w:pStyle w:val="Titre1"/>
      </w:pPr>
      <w:r w:rsidRPr="007F32FE">
        <w:lastRenderedPageBreak/>
        <w:t>Activités printanières</w:t>
      </w:r>
    </w:p>
    <w:p w14:paraId="7897EC6A" w14:textId="061797A7" w:rsidR="00445E1A" w:rsidRPr="00445E1A" w:rsidRDefault="00445E1A" w:rsidP="00445E1A">
      <w:r w:rsidRPr="00445E1A">
        <w:t xml:space="preserve">La saison chaude est de retour pour les kayakistes ! Comme d’habitude, le </w:t>
      </w:r>
      <w:r w:rsidR="00FB39FE">
        <w:t>C</w:t>
      </w:r>
      <w:r w:rsidRPr="00445E1A">
        <w:t>lub propose des cours adaptés à toutes les personnes motivées qui veulent pratiquer ce sport.</w:t>
      </w:r>
    </w:p>
    <w:p w14:paraId="1E96458C" w14:textId="77777777" w:rsidR="007F32FE" w:rsidRDefault="007F32FE" w:rsidP="00445E1A">
      <w:pPr>
        <w:pStyle w:val="Titre2"/>
      </w:pPr>
      <w:r w:rsidRPr="00445E1A">
        <w:t>Cours en rivière</w:t>
      </w:r>
    </w:p>
    <w:p w14:paraId="6AE280B1" w14:textId="77777777" w:rsidR="00445E1A" w:rsidRPr="00445E1A" w:rsidRDefault="00445E1A" w:rsidP="00445E1A">
      <w:r w:rsidRPr="00445E1A">
        <w:t>Les fameux cours du samedi matin permettent de sillonner les rivières proches de Fribourg tout en apprenant les gestes techniques utiles à la pratique de ce magnifique sport.</w:t>
      </w:r>
    </w:p>
    <w:p w14:paraId="0E6FE4B7" w14:textId="77777777" w:rsidR="00445E1A" w:rsidRPr="00445E1A" w:rsidRDefault="00445E1A" w:rsidP="00445E1A">
      <w:r w:rsidRPr="00445E1A">
        <w:t xml:space="preserve">Rendez-vous le samedi matin à 9h aux </w:t>
      </w:r>
      <w:proofErr w:type="spellStart"/>
      <w:r w:rsidRPr="00445E1A">
        <w:t>Neigles</w:t>
      </w:r>
      <w:proofErr w:type="spellEnd"/>
      <w:r w:rsidRPr="00445E1A">
        <w:t xml:space="preserve"> pour y participer !</w:t>
      </w:r>
    </w:p>
    <w:p w14:paraId="75A5EEDC" w14:textId="77777777" w:rsidR="00445E1A" w:rsidRPr="00445E1A" w:rsidRDefault="00445E1A" w:rsidP="00445E1A">
      <w:r w:rsidRPr="00445E1A">
        <w:t>Il existe un groupe WhatsApp spécifique aux cours de rivières, pour le rejoindre il suffit de contacter Margaux Bovet (078 736 57 28).</w:t>
      </w:r>
    </w:p>
    <w:p w14:paraId="58989F6D" w14:textId="19D312D6" w:rsidR="007F32FE" w:rsidRPr="00FB39FE" w:rsidRDefault="007F32FE" w:rsidP="00445E1A">
      <w:pPr>
        <w:pStyle w:val="Titre2"/>
      </w:pPr>
      <w:r w:rsidRPr="00FB39FE">
        <w:t xml:space="preserve">Kayak polo </w:t>
      </w:r>
      <w:r w:rsidR="00CC1963">
        <w:t>mixte</w:t>
      </w:r>
    </w:p>
    <w:p w14:paraId="1F1AC26E" w14:textId="7C10B4AB" w:rsidR="00CC1963" w:rsidRDefault="00CC1963" w:rsidP="00CC1963">
      <w:pPr>
        <w:pStyle w:val="NormalWeb"/>
        <w:shd w:val="clear" w:color="auto" w:fill="FFFFFF"/>
      </w:pPr>
      <w:r>
        <w:rPr>
          <w:rFonts w:ascii="Garamond" w:hAnsi="Garamond"/>
          <w:sz w:val="26"/>
          <w:szCs w:val="26"/>
        </w:rPr>
        <w:t>Les</w:t>
      </w:r>
      <w:r>
        <w:rPr>
          <w:rFonts w:ascii="Garamond" w:hAnsi="Garamond"/>
          <w:sz w:val="26"/>
          <w:szCs w:val="26"/>
        </w:rPr>
        <w:t xml:space="preserve"> entraînements mixtes ont lieu tous les mardis soir</w:t>
      </w:r>
      <w:r>
        <w:rPr>
          <w:rFonts w:ascii="Garamond" w:hAnsi="Garamond"/>
          <w:sz w:val="26"/>
          <w:szCs w:val="26"/>
        </w:rPr>
        <w:t>.</w:t>
      </w:r>
    </w:p>
    <w:p w14:paraId="60A1C1A3" w14:textId="77777777" w:rsidR="00CC1963" w:rsidRDefault="00CC1963" w:rsidP="00CC1963">
      <w:pPr>
        <w:pStyle w:val="NormalWeb"/>
        <w:shd w:val="clear" w:color="auto" w:fill="FFFFFF"/>
      </w:pPr>
      <w:r>
        <w:rPr>
          <w:rFonts w:ascii="Garamond" w:hAnsi="Garamond"/>
          <w:sz w:val="26"/>
          <w:szCs w:val="26"/>
        </w:rPr>
        <w:t>Un entrai</w:t>
      </w:r>
      <w:r>
        <w:rPr>
          <w:sz w:val="26"/>
          <w:szCs w:val="26"/>
        </w:rPr>
        <w:t>̂</w:t>
      </w:r>
      <w:r>
        <w:rPr>
          <w:rFonts w:ascii="Garamond" w:hAnsi="Garamond"/>
          <w:sz w:val="26"/>
          <w:szCs w:val="26"/>
        </w:rPr>
        <w:t xml:space="preserve">nement est parfois organisé le dimanche après-midi. </w:t>
      </w:r>
    </w:p>
    <w:p w14:paraId="4A53FA7A" w14:textId="333FCA0F" w:rsidR="00194F09" w:rsidRPr="00445E1A" w:rsidRDefault="00CC1963" w:rsidP="00CC1963">
      <w:pPr>
        <w:pStyle w:val="NormalWeb"/>
        <w:shd w:val="clear" w:color="auto" w:fill="FFFFFF"/>
      </w:pPr>
      <w:r>
        <w:rPr>
          <w:rFonts w:ascii="Garamond" w:hAnsi="Garamond"/>
          <w:sz w:val="26"/>
          <w:szCs w:val="26"/>
        </w:rPr>
        <w:t>Afin de rester au taquet pour toute activité liée au polo, il existe un groupe WhatsApp spécifique à ces entrai</w:t>
      </w:r>
      <w:r>
        <w:rPr>
          <w:sz w:val="26"/>
          <w:szCs w:val="26"/>
        </w:rPr>
        <w:t>̂</w:t>
      </w:r>
      <w:r>
        <w:rPr>
          <w:rFonts w:ascii="Garamond" w:hAnsi="Garamond"/>
          <w:sz w:val="26"/>
          <w:szCs w:val="26"/>
        </w:rPr>
        <w:t xml:space="preserve">nements. Pour le rejoindre il suffit de contacter Sacha Horner (078 920 60 58). </w:t>
      </w:r>
    </w:p>
    <w:p w14:paraId="3B87FB93" w14:textId="77777777" w:rsidR="007F32FE" w:rsidRPr="007F32FE" w:rsidRDefault="007F32FE" w:rsidP="00445E1A">
      <w:pPr>
        <w:pStyle w:val="Titre2"/>
      </w:pPr>
      <w:r w:rsidRPr="007F32FE">
        <w:t>Musculation</w:t>
      </w:r>
    </w:p>
    <w:p w14:paraId="6ACB0407" w14:textId="5A4C0495" w:rsidR="00445E1A" w:rsidRPr="00445E1A" w:rsidRDefault="00445E1A" w:rsidP="00445E1A">
      <w:r w:rsidRPr="00445E1A">
        <w:t xml:space="preserve">Le </w:t>
      </w:r>
      <w:r w:rsidR="00FB39FE">
        <w:t>C</w:t>
      </w:r>
      <w:r w:rsidRPr="00445E1A">
        <w:t xml:space="preserve">lub a la chance d’avoir accès à la petite salle de muscu de l’école de la </w:t>
      </w:r>
      <w:proofErr w:type="spellStart"/>
      <w:r w:rsidRPr="00445E1A">
        <w:t>Vignettaz</w:t>
      </w:r>
      <w:proofErr w:type="spellEnd"/>
      <w:r w:rsidRPr="00445E1A">
        <w:t xml:space="preserve"> le mercredi soir. Les </w:t>
      </w:r>
      <w:proofErr w:type="spellStart"/>
      <w:r w:rsidRPr="00445E1A">
        <w:t>participant·es</w:t>
      </w:r>
      <w:proofErr w:type="spellEnd"/>
      <w:r w:rsidRPr="00445E1A">
        <w:t xml:space="preserve"> pourront faire chauffer leurs muscles bien à l’abri des intempéries.</w:t>
      </w:r>
    </w:p>
    <w:p w14:paraId="09666147" w14:textId="77777777" w:rsidR="00E8643B" w:rsidRDefault="00445E1A" w:rsidP="00445E1A">
      <w:r w:rsidRPr="00445E1A">
        <w:t>Inscriptions chez David Caron (079 552 23 37).</w:t>
      </w:r>
    </w:p>
    <w:p w14:paraId="5FD36234" w14:textId="77777777" w:rsidR="00D07011" w:rsidRDefault="00D07011" w:rsidP="00445E1A"/>
    <w:p w14:paraId="46E873BC" w14:textId="4F8582C3" w:rsidR="00D07011" w:rsidRDefault="00D07011" w:rsidP="00D07011">
      <w:pPr>
        <w:spacing w:after="200"/>
        <w:jc w:val="center"/>
        <w:rPr>
          <w:rFonts w:eastAsiaTheme="majorEastAsia" w:cstheme="majorBidi"/>
          <w:color w:val="1481AB" w:themeColor="accent1" w:themeShade="BF"/>
          <w:sz w:val="32"/>
          <w:szCs w:val="32"/>
        </w:rPr>
      </w:pPr>
      <w:r>
        <w:rPr>
          <w:rFonts w:eastAsiaTheme="majorEastAsia" w:cstheme="majorBidi"/>
          <w:noProof/>
          <w:color w:val="1481AB" w:themeColor="accent1" w:themeShade="BF"/>
          <w:sz w:val="32"/>
          <w:szCs w:val="32"/>
        </w:rPr>
        <w:drawing>
          <wp:inline distT="0" distB="0" distL="0" distR="0" wp14:anchorId="4FF6512D" wp14:editId="581E2605">
            <wp:extent cx="4308128" cy="2504300"/>
            <wp:effectExtent l="0" t="0" r="0" b="0"/>
            <wp:docPr id="1309503067" name="Image 1" descr="Une image contenant plein air, Loisir de plein air, récréation, gilet de sauveta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503067" name="Image 1" descr="Une image contenant plein air, Loisir de plein air, récréation, gilet de sauvetage&#10;&#10;Description générée automatiquement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86"/>
                    <a:stretch/>
                  </pic:blipFill>
                  <pic:spPr bwMode="auto">
                    <a:xfrm>
                      <a:off x="0" y="0"/>
                      <a:ext cx="4323053" cy="25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14:paraId="3042CC10" w14:textId="7655714C" w:rsidR="007F32FE" w:rsidRDefault="007F32FE" w:rsidP="00445E1A">
      <w:pPr>
        <w:pStyle w:val="Titre2"/>
      </w:pPr>
      <w:r w:rsidRPr="007F32FE">
        <w:lastRenderedPageBreak/>
        <w:t>Les sorties</w:t>
      </w:r>
    </w:p>
    <w:p w14:paraId="0D9B3CDC" w14:textId="77777777" w:rsidR="00821A73" w:rsidRDefault="00821A73" w:rsidP="00821A73">
      <w:pPr>
        <w:spacing w:line="240" w:lineRule="auto"/>
        <w:rPr>
          <w:b/>
          <w:bCs/>
        </w:rPr>
        <w:sectPr w:rsidR="00821A73" w:rsidSect="00683CB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77A7C7F" w14:textId="1F825AFD" w:rsidR="00821A73" w:rsidRPr="00961FC3" w:rsidRDefault="00725DF8" w:rsidP="00821A73">
      <w:pPr>
        <w:pStyle w:val="Titre3"/>
        <w:rPr>
          <w:sz w:val="28"/>
          <w:szCs w:val="28"/>
        </w:rPr>
      </w:pPr>
      <w:r>
        <w:rPr>
          <w:sz w:val="28"/>
          <w:szCs w:val="28"/>
        </w:rPr>
        <w:t>Pour tout le monde</w:t>
      </w:r>
    </w:p>
    <w:p w14:paraId="5106CCEF" w14:textId="0D0364E3" w:rsidR="00821A73" w:rsidRPr="00961FC3" w:rsidRDefault="00821A73" w:rsidP="00821A73">
      <w:pPr>
        <w:spacing w:line="240" w:lineRule="auto"/>
        <w:rPr>
          <w:sz w:val="25"/>
        </w:rPr>
      </w:pPr>
      <w:r w:rsidRPr="00961FC3">
        <w:rPr>
          <w:sz w:val="25"/>
        </w:rPr>
        <w:t xml:space="preserve">Dimanche </w:t>
      </w:r>
      <w:r w:rsidR="00973EFD">
        <w:rPr>
          <w:sz w:val="25"/>
        </w:rPr>
        <w:t>26 mai</w:t>
      </w:r>
    </w:p>
    <w:p w14:paraId="0CF0BA87" w14:textId="796582FC" w:rsidR="00821A73" w:rsidRPr="00961FC3" w:rsidRDefault="00973EFD" w:rsidP="00821A73">
      <w:pPr>
        <w:spacing w:line="240" w:lineRule="auto"/>
        <w:rPr>
          <w:sz w:val="25"/>
        </w:rPr>
      </w:pPr>
      <w:r>
        <w:rPr>
          <w:sz w:val="25"/>
        </w:rPr>
        <w:t>Une chouette sortie qui accueille tous les niveaux.</w:t>
      </w:r>
    </w:p>
    <w:p w14:paraId="0A308E62" w14:textId="0AF119E7" w:rsidR="00821A73" w:rsidRPr="00961FC3" w:rsidRDefault="00821A73" w:rsidP="00821A73">
      <w:pPr>
        <w:spacing w:line="240" w:lineRule="auto"/>
        <w:rPr>
          <w:sz w:val="25"/>
        </w:rPr>
      </w:pPr>
      <w:r w:rsidRPr="00961FC3">
        <w:rPr>
          <w:sz w:val="25"/>
        </w:rPr>
        <w:t xml:space="preserve">Ouverte </w:t>
      </w:r>
      <w:r w:rsidR="00973EFD">
        <w:rPr>
          <w:sz w:val="25"/>
        </w:rPr>
        <w:t>à toutes et tous</w:t>
      </w:r>
    </w:p>
    <w:p w14:paraId="03D30811" w14:textId="54A6FA93" w:rsidR="00821A73" w:rsidRPr="00961FC3" w:rsidRDefault="00821A73" w:rsidP="00D5034E">
      <w:pPr>
        <w:spacing w:line="240" w:lineRule="auto"/>
        <w:rPr>
          <w:sz w:val="25"/>
        </w:rPr>
      </w:pPr>
      <w:r w:rsidRPr="00961FC3">
        <w:rPr>
          <w:sz w:val="25"/>
        </w:rPr>
        <w:t xml:space="preserve">Inscription chez </w:t>
      </w:r>
      <w:r w:rsidR="00973EFD">
        <w:rPr>
          <w:sz w:val="25"/>
        </w:rPr>
        <w:t>Nico</w:t>
      </w:r>
      <w:r w:rsidRPr="00961FC3">
        <w:rPr>
          <w:sz w:val="25"/>
        </w:rPr>
        <w:t xml:space="preserve"> (</w:t>
      </w:r>
      <w:r w:rsidR="002A42BB">
        <w:rPr>
          <w:sz w:val="25"/>
        </w:rPr>
        <w:t>079 780 49 67)</w:t>
      </w:r>
    </w:p>
    <w:p w14:paraId="51E92C12" w14:textId="57F47609" w:rsidR="00821A73" w:rsidRPr="00961FC3" w:rsidRDefault="00725DF8" w:rsidP="00821A73">
      <w:pPr>
        <w:pStyle w:val="Titre3"/>
        <w:rPr>
          <w:sz w:val="28"/>
          <w:szCs w:val="28"/>
        </w:rPr>
      </w:pPr>
      <w:r>
        <w:rPr>
          <w:sz w:val="28"/>
          <w:szCs w:val="28"/>
        </w:rPr>
        <w:t>Tournoi Rapperswil</w:t>
      </w:r>
    </w:p>
    <w:p w14:paraId="794C9BB5" w14:textId="64436FBB" w:rsidR="00821A73" w:rsidRPr="00961FC3" w:rsidRDefault="00973EFD" w:rsidP="00821A73">
      <w:pPr>
        <w:spacing w:line="240" w:lineRule="auto"/>
        <w:rPr>
          <w:sz w:val="25"/>
        </w:rPr>
      </w:pPr>
      <w:r>
        <w:rPr>
          <w:sz w:val="25"/>
        </w:rPr>
        <w:t>Week-end du 8-9 juin</w:t>
      </w:r>
    </w:p>
    <w:p w14:paraId="0AFE618C" w14:textId="63E8CA30" w:rsidR="00821A73" w:rsidRPr="00961FC3" w:rsidRDefault="00973EFD" w:rsidP="00821A73">
      <w:pPr>
        <w:spacing w:line="240" w:lineRule="auto"/>
        <w:rPr>
          <w:sz w:val="25"/>
        </w:rPr>
      </w:pPr>
      <w:r>
        <w:rPr>
          <w:sz w:val="25"/>
        </w:rPr>
        <w:t>L’équipe féminine du CCF va affronter les équipes suisses et essayer de ramener une coupe.</w:t>
      </w:r>
    </w:p>
    <w:p w14:paraId="632906A9" w14:textId="52D16151" w:rsidR="00973EFD" w:rsidRDefault="00973EFD" w:rsidP="00973EFD">
      <w:pPr>
        <w:pStyle w:val="Titre3"/>
        <w:rPr>
          <w:szCs w:val="26"/>
        </w:rPr>
      </w:pPr>
      <w:r>
        <w:rPr>
          <w:szCs w:val="26"/>
        </w:rPr>
        <w:t>Le ride et la glisse</w:t>
      </w:r>
    </w:p>
    <w:p w14:paraId="2467611B" w14:textId="2CE7CFC4" w:rsidR="00973EFD" w:rsidRDefault="00973EFD" w:rsidP="00973EFD">
      <w:r>
        <w:t>Dimanche 9 juin</w:t>
      </w:r>
    </w:p>
    <w:p w14:paraId="1009A936" w14:textId="307EF6B8" w:rsidR="00973EFD" w:rsidRDefault="00973EFD" w:rsidP="00973EFD">
      <w:r>
        <w:t>On espère que les niveaux d’eau seront au rendez-vous !</w:t>
      </w:r>
    </w:p>
    <w:p w14:paraId="06BB86A4" w14:textId="1C76529A" w:rsidR="00973EFD" w:rsidRDefault="00973EFD" w:rsidP="00973EFD">
      <w:r>
        <w:t xml:space="preserve">Ouverte aux </w:t>
      </w:r>
      <w:proofErr w:type="spellStart"/>
      <w:r>
        <w:t>moyen·ne·s</w:t>
      </w:r>
      <w:proofErr w:type="spellEnd"/>
    </w:p>
    <w:p w14:paraId="2A4A148F" w14:textId="6659E2E1" w:rsidR="00973EFD" w:rsidRPr="00973EFD" w:rsidRDefault="00973EFD" w:rsidP="00973EFD">
      <w:r>
        <w:t>Inscriptions chez Gaëtan (</w:t>
      </w:r>
      <w:r w:rsidRPr="00961FC3">
        <w:rPr>
          <w:sz w:val="25"/>
        </w:rPr>
        <w:t>079 836 76 96</w:t>
      </w:r>
      <w:r>
        <w:t>)</w:t>
      </w:r>
    </w:p>
    <w:p w14:paraId="15A85BC7" w14:textId="77777777" w:rsidR="00CC1963" w:rsidRDefault="00CC1963" w:rsidP="00821A73">
      <w:pPr>
        <w:pStyle w:val="Titre3"/>
        <w:rPr>
          <w:szCs w:val="26"/>
        </w:rPr>
      </w:pPr>
    </w:p>
    <w:p w14:paraId="7E79300A" w14:textId="77777777" w:rsidR="00CC1963" w:rsidRDefault="00CC1963" w:rsidP="00821A73">
      <w:pPr>
        <w:pStyle w:val="Titre3"/>
        <w:rPr>
          <w:szCs w:val="26"/>
        </w:rPr>
      </w:pPr>
    </w:p>
    <w:p w14:paraId="7567BA16" w14:textId="76D5ADCB" w:rsidR="00821A73" w:rsidRPr="00961FC3" w:rsidRDefault="00725DF8" w:rsidP="00821A73">
      <w:pPr>
        <w:pStyle w:val="Titre3"/>
        <w:rPr>
          <w:szCs w:val="26"/>
        </w:rPr>
      </w:pPr>
      <w:r>
        <w:rPr>
          <w:szCs w:val="26"/>
        </w:rPr>
        <w:t>Fêtons l’été</w:t>
      </w:r>
    </w:p>
    <w:p w14:paraId="275AE0AB" w14:textId="28CC6712" w:rsidR="00821A73" w:rsidRPr="00961FC3" w:rsidRDefault="00821A73" w:rsidP="00821A73">
      <w:pPr>
        <w:spacing w:line="240" w:lineRule="auto"/>
        <w:rPr>
          <w:sz w:val="25"/>
        </w:rPr>
      </w:pPr>
      <w:r w:rsidRPr="00961FC3">
        <w:rPr>
          <w:sz w:val="25"/>
        </w:rPr>
        <w:t xml:space="preserve">Dimanche </w:t>
      </w:r>
      <w:r w:rsidR="00F622AC">
        <w:rPr>
          <w:sz w:val="25"/>
        </w:rPr>
        <w:t>23 juin</w:t>
      </w:r>
    </w:p>
    <w:p w14:paraId="6469D191" w14:textId="1D2B9D93" w:rsidR="00821A73" w:rsidRPr="00961FC3" w:rsidRDefault="00F622AC" w:rsidP="00821A73">
      <w:pPr>
        <w:spacing w:line="240" w:lineRule="auto"/>
        <w:rPr>
          <w:sz w:val="25"/>
        </w:rPr>
      </w:pPr>
      <w:r>
        <w:rPr>
          <w:sz w:val="25"/>
        </w:rPr>
        <w:t>C’est le début de l’été ! Une belle occasion d’aller naviguer avec le sourire.</w:t>
      </w:r>
    </w:p>
    <w:p w14:paraId="4A999286" w14:textId="77777777" w:rsidR="00821A73" w:rsidRPr="00961FC3" w:rsidRDefault="00821A73" w:rsidP="00821A73">
      <w:pPr>
        <w:spacing w:line="240" w:lineRule="auto"/>
        <w:rPr>
          <w:sz w:val="25"/>
        </w:rPr>
      </w:pPr>
      <w:r w:rsidRPr="00961FC3">
        <w:rPr>
          <w:sz w:val="25"/>
        </w:rPr>
        <w:t xml:space="preserve">Ouverte aux </w:t>
      </w:r>
      <w:proofErr w:type="spellStart"/>
      <w:r w:rsidRPr="00961FC3">
        <w:rPr>
          <w:sz w:val="25"/>
        </w:rPr>
        <w:t>moyen·nes</w:t>
      </w:r>
      <w:proofErr w:type="spellEnd"/>
    </w:p>
    <w:p w14:paraId="0096F946" w14:textId="3401BE51" w:rsidR="00821A73" w:rsidRPr="00961FC3" w:rsidRDefault="00821A73" w:rsidP="00821A73">
      <w:pPr>
        <w:spacing w:line="240" w:lineRule="auto"/>
        <w:rPr>
          <w:sz w:val="25"/>
        </w:rPr>
      </w:pPr>
      <w:r w:rsidRPr="00961FC3">
        <w:rPr>
          <w:sz w:val="25"/>
        </w:rPr>
        <w:t xml:space="preserve">Inscription chez </w:t>
      </w:r>
      <w:r w:rsidR="00F622AC">
        <w:rPr>
          <w:sz w:val="25"/>
        </w:rPr>
        <w:t>Tony</w:t>
      </w:r>
      <w:r w:rsidRPr="00961FC3">
        <w:rPr>
          <w:sz w:val="25"/>
        </w:rPr>
        <w:t xml:space="preserve"> </w:t>
      </w:r>
      <w:r w:rsidR="00F622AC">
        <w:rPr>
          <w:sz w:val="25"/>
        </w:rPr>
        <w:t>(</w:t>
      </w:r>
      <w:r w:rsidR="002A42BB">
        <w:rPr>
          <w:sz w:val="25"/>
        </w:rPr>
        <w:t>079 599 25 26</w:t>
      </w:r>
      <w:r w:rsidR="00F622AC">
        <w:rPr>
          <w:sz w:val="25"/>
        </w:rPr>
        <w:t>)</w:t>
      </w:r>
    </w:p>
    <w:p w14:paraId="3AE596B2" w14:textId="735C9743" w:rsidR="00821A73" w:rsidRPr="00961FC3" w:rsidRDefault="00973EFD" w:rsidP="00821A73">
      <w:pPr>
        <w:pStyle w:val="Titre3"/>
        <w:rPr>
          <w:sz w:val="28"/>
          <w:szCs w:val="28"/>
        </w:rPr>
      </w:pPr>
      <w:r>
        <w:rPr>
          <w:sz w:val="28"/>
          <w:szCs w:val="28"/>
        </w:rPr>
        <w:t xml:space="preserve">Une Dora </w:t>
      </w:r>
      <w:proofErr w:type="spellStart"/>
      <w:r>
        <w:rPr>
          <w:sz w:val="28"/>
          <w:szCs w:val="28"/>
        </w:rPr>
        <w:t>Baltea</w:t>
      </w:r>
      <w:proofErr w:type="spellEnd"/>
    </w:p>
    <w:p w14:paraId="14D30136" w14:textId="2EEAC44E" w:rsidR="00821A73" w:rsidRPr="00961FC3" w:rsidRDefault="00F622AC" w:rsidP="00821A73">
      <w:pPr>
        <w:spacing w:line="240" w:lineRule="auto"/>
        <w:rPr>
          <w:sz w:val="25"/>
        </w:rPr>
      </w:pPr>
      <w:r>
        <w:rPr>
          <w:sz w:val="25"/>
        </w:rPr>
        <w:t>Vendredi soir 28 à dimanche 30 juin</w:t>
      </w:r>
    </w:p>
    <w:p w14:paraId="119B2270" w14:textId="77777777" w:rsidR="00F622AC" w:rsidRPr="00961FC3" w:rsidRDefault="00F622AC" w:rsidP="00F622AC">
      <w:pPr>
        <w:spacing w:line="240" w:lineRule="auto"/>
        <w:rPr>
          <w:sz w:val="25"/>
        </w:rPr>
      </w:pPr>
      <w:r w:rsidRPr="00961FC3">
        <w:rPr>
          <w:sz w:val="25"/>
        </w:rPr>
        <w:t>Naviguer au soleil sur une magnifique rivière, que du bonheur !</w:t>
      </w:r>
    </w:p>
    <w:p w14:paraId="68B2EC2E" w14:textId="7DF2B53D" w:rsidR="00821A73" w:rsidRPr="00961FC3" w:rsidRDefault="00821A73" w:rsidP="00821A73">
      <w:pPr>
        <w:spacing w:line="240" w:lineRule="auto"/>
        <w:rPr>
          <w:sz w:val="25"/>
        </w:rPr>
      </w:pPr>
      <w:r w:rsidRPr="00961FC3">
        <w:rPr>
          <w:sz w:val="25"/>
        </w:rPr>
        <w:t xml:space="preserve">Ouverte </w:t>
      </w:r>
      <w:r w:rsidR="00F622AC">
        <w:rPr>
          <w:sz w:val="25"/>
        </w:rPr>
        <w:t>aux avancés</w:t>
      </w:r>
    </w:p>
    <w:p w14:paraId="42302122" w14:textId="22D705CD" w:rsidR="00973EFD" w:rsidRPr="00F622AC" w:rsidRDefault="00821A73" w:rsidP="00F622AC">
      <w:pPr>
        <w:spacing w:line="240" w:lineRule="auto"/>
        <w:rPr>
          <w:sz w:val="25"/>
        </w:rPr>
      </w:pPr>
      <w:r w:rsidRPr="00961FC3">
        <w:rPr>
          <w:sz w:val="25"/>
        </w:rPr>
        <w:t xml:space="preserve">Inscription chez </w:t>
      </w:r>
      <w:r w:rsidR="00F622AC">
        <w:rPr>
          <w:sz w:val="25"/>
        </w:rPr>
        <w:t>David</w:t>
      </w:r>
      <w:r w:rsidRPr="00961FC3">
        <w:rPr>
          <w:sz w:val="25"/>
        </w:rPr>
        <w:t xml:space="preserve"> (</w:t>
      </w:r>
      <w:r w:rsidR="002A42BB">
        <w:rPr>
          <w:sz w:val="25"/>
        </w:rPr>
        <w:t>079 552 23 37</w:t>
      </w:r>
      <w:r w:rsidR="00F622AC">
        <w:rPr>
          <w:sz w:val="25"/>
        </w:rPr>
        <w:t>)</w:t>
      </w:r>
    </w:p>
    <w:p w14:paraId="45078D8B" w14:textId="1607BED1" w:rsidR="00821A73" w:rsidRPr="00961FC3" w:rsidRDefault="00973EFD" w:rsidP="00821A73">
      <w:pPr>
        <w:pStyle w:val="Titre3"/>
        <w:rPr>
          <w:sz w:val="28"/>
          <w:szCs w:val="28"/>
        </w:rPr>
      </w:pPr>
      <w:r>
        <w:rPr>
          <w:sz w:val="28"/>
          <w:szCs w:val="28"/>
        </w:rPr>
        <w:t>Huningue</w:t>
      </w:r>
    </w:p>
    <w:p w14:paraId="4DCDE7C9" w14:textId="54217F8A" w:rsidR="00821A73" w:rsidRPr="00961FC3" w:rsidRDefault="00F622AC" w:rsidP="00821A73">
      <w:pPr>
        <w:spacing w:line="240" w:lineRule="auto"/>
        <w:rPr>
          <w:sz w:val="25"/>
        </w:rPr>
      </w:pPr>
      <w:r>
        <w:rPr>
          <w:sz w:val="25"/>
        </w:rPr>
        <w:t>Samedi 6 juillet</w:t>
      </w:r>
    </w:p>
    <w:p w14:paraId="6F41DF23" w14:textId="46BF1CBA" w:rsidR="00821A73" w:rsidRPr="00961FC3" w:rsidRDefault="00F622AC" w:rsidP="00821A73">
      <w:pPr>
        <w:spacing w:line="240" w:lineRule="auto"/>
        <w:rPr>
          <w:sz w:val="25"/>
        </w:rPr>
      </w:pPr>
      <w:r>
        <w:rPr>
          <w:sz w:val="25"/>
        </w:rPr>
        <w:t>Le dernier cours du samedi se déroulera à Huningue, venez nombreux !</w:t>
      </w:r>
    </w:p>
    <w:p w14:paraId="4D1A28BE" w14:textId="6A4EC3C7" w:rsidR="00821A73" w:rsidRPr="00961FC3" w:rsidRDefault="00821A73" w:rsidP="00821A73">
      <w:pPr>
        <w:spacing w:line="240" w:lineRule="auto"/>
        <w:rPr>
          <w:sz w:val="25"/>
        </w:rPr>
      </w:pPr>
      <w:r w:rsidRPr="00961FC3">
        <w:rPr>
          <w:sz w:val="25"/>
        </w:rPr>
        <w:t xml:space="preserve">Ouverte </w:t>
      </w:r>
      <w:r w:rsidR="00F622AC">
        <w:rPr>
          <w:sz w:val="25"/>
        </w:rPr>
        <w:t>à toutes et tous</w:t>
      </w:r>
    </w:p>
    <w:p w14:paraId="519A583B" w14:textId="0530C13F" w:rsidR="00E8643B" w:rsidRPr="00961FC3" w:rsidRDefault="00821A73" w:rsidP="00821A73">
      <w:pPr>
        <w:spacing w:line="240" w:lineRule="auto"/>
        <w:rPr>
          <w:sz w:val="25"/>
        </w:rPr>
      </w:pPr>
      <w:r w:rsidRPr="00961FC3">
        <w:rPr>
          <w:sz w:val="25"/>
        </w:rPr>
        <w:t xml:space="preserve">Inscription chez </w:t>
      </w:r>
      <w:r w:rsidR="00F622AC">
        <w:t>Gaëtan (</w:t>
      </w:r>
      <w:r w:rsidR="00F622AC" w:rsidRPr="00961FC3">
        <w:rPr>
          <w:sz w:val="25"/>
        </w:rPr>
        <w:t>079 836 76 96</w:t>
      </w:r>
      <w:r w:rsidR="00F622AC">
        <w:t>)</w:t>
      </w:r>
    </w:p>
    <w:p w14:paraId="6040D5D2" w14:textId="77777777" w:rsidR="00E8643B" w:rsidRDefault="00E8643B" w:rsidP="00E8643B">
      <w:pPr>
        <w:spacing w:line="240" w:lineRule="auto"/>
        <w:rPr>
          <w:sz w:val="24"/>
          <w:szCs w:val="24"/>
        </w:rPr>
      </w:pPr>
    </w:p>
    <w:p w14:paraId="6D3A1FB9" w14:textId="77777777" w:rsidR="00E8643B" w:rsidRPr="00E8643B" w:rsidRDefault="00E8643B" w:rsidP="00E8643B">
      <w:pPr>
        <w:spacing w:line="240" w:lineRule="auto"/>
        <w:rPr>
          <w:sz w:val="24"/>
          <w:szCs w:val="24"/>
        </w:rPr>
        <w:sectPr w:rsidR="00E8643B" w:rsidRPr="00E8643B" w:rsidSect="00683CB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3DE27F4" w14:textId="449AF74E" w:rsidR="000354C8" w:rsidRDefault="00CC1963" w:rsidP="00CC1963">
      <w:r w:rsidRPr="00E8643B">
        <w:rPr>
          <w:noProof/>
        </w:rPr>
        <w:drawing>
          <wp:anchor distT="0" distB="0" distL="114300" distR="114300" simplePos="0" relativeHeight="251660288" behindDoc="0" locked="0" layoutInCell="1" allowOverlap="1" wp14:anchorId="058B9D1B" wp14:editId="65B6C3B6">
            <wp:simplePos x="0" y="0"/>
            <wp:positionH relativeFrom="column">
              <wp:posOffset>953135</wp:posOffset>
            </wp:positionH>
            <wp:positionV relativeFrom="paragraph">
              <wp:posOffset>329479</wp:posOffset>
            </wp:positionV>
            <wp:extent cx="3904615" cy="2927350"/>
            <wp:effectExtent l="0" t="0" r="0" b="6350"/>
            <wp:wrapSquare wrapText="bothSides"/>
            <wp:docPr id="23" name="Image 23" descr="Une image contenant extérieur, arbre, radeau, bois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Une image contenant extérieur, arbre, radeau, boisé&#10;&#10;Description générée automatiquement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4615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354C8" w:rsidSect="00683CB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09266" w14:textId="77777777" w:rsidR="00683CBB" w:rsidRDefault="00683CBB" w:rsidP="00445E1A">
      <w:r>
        <w:separator/>
      </w:r>
    </w:p>
  </w:endnote>
  <w:endnote w:type="continuationSeparator" w:id="0">
    <w:p w14:paraId="058EC06F" w14:textId="77777777" w:rsidR="00683CBB" w:rsidRDefault="00683CBB" w:rsidP="0044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014193474"/>
      <w:docPartObj>
        <w:docPartGallery w:val="Page Numbers (Bottom of Page)"/>
        <w:docPartUnique/>
      </w:docPartObj>
    </w:sdtPr>
    <w:sdtContent>
      <w:p w14:paraId="010AEB39" w14:textId="77777777" w:rsidR="00454FF4" w:rsidRDefault="00454FF4" w:rsidP="00F47A8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AEE9039" w14:textId="77777777" w:rsidR="00454FF4" w:rsidRDefault="00454FF4" w:rsidP="00454FF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700056016"/>
      <w:docPartObj>
        <w:docPartGallery w:val="Page Numbers (Bottom of Page)"/>
        <w:docPartUnique/>
      </w:docPartObj>
    </w:sdtPr>
    <w:sdtContent>
      <w:p w14:paraId="50B52631" w14:textId="77777777" w:rsidR="00454FF4" w:rsidRDefault="00454FF4" w:rsidP="00F47A8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7</w:t>
        </w:r>
        <w:r>
          <w:rPr>
            <w:rStyle w:val="Numrodepage"/>
          </w:rPr>
          <w:fldChar w:fldCharType="end"/>
        </w:r>
      </w:p>
    </w:sdtContent>
  </w:sdt>
  <w:p w14:paraId="50870E8D" w14:textId="77777777" w:rsidR="00454FF4" w:rsidRDefault="00454FF4" w:rsidP="00454FF4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D6A04" w14:textId="77777777" w:rsidR="0054638B" w:rsidRDefault="0054638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A8234" w14:textId="77777777" w:rsidR="00683CBB" w:rsidRDefault="00683CBB" w:rsidP="00445E1A">
      <w:r>
        <w:separator/>
      </w:r>
    </w:p>
  </w:footnote>
  <w:footnote w:type="continuationSeparator" w:id="0">
    <w:p w14:paraId="3F2FA1C3" w14:textId="77777777" w:rsidR="00683CBB" w:rsidRDefault="00683CBB" w:rsidP="00445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F1E5C" w14:textId="77777777" w:rsidR="00454FF4" w:rsidRDefault="00454FF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BC547" w14:textId="77777777" w:rsidR="00454FF4" w:rsidRDefault="00454FF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7A8E1" w14:textId="77777777" w:rsidR="00454FF4" w:rsidRDefault="00454FF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B6A97"/>
    <w:multiLevelType w:val="multilevel"/>
    <w:tmpl w:val="C714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DA3D6B"/>
    <w:multiLevelType w:val="multilevel"/>
    <w:tmpl w:val="E2D0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9B3103"/>
    <w:multiLevelType w:val="hybridMultilevel"/>
    <w:tmpl w:val="108668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858947">
    <w:abstractNumId w:val="1"/>
  </w:num>
  <w:num w:numId="2" w16cid:durableId="459538913">
    <w:abstractNumId w:val="0"/>
  </w:num>
  <w:num w:numId="3" w16cid:durableId="801389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isplayBackgroundShap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FE"/>
    <w:rsid w:val="000354C8"/>
    <w:rsid w:val="00194F09"/>
    <w:rsid w:val="001D2DC5"/>
    <w:rsid w:val="002501BB"/>
    <w:rsid w:val="002A42BB"/>
    <w:rsid w:val="00403B1C"/>
    <w:rsid w:val="00431909"/>
    <w:rsid w:val="00445E1A"/>
    <w:rsid w:val="00454FF4"/>
    <w:rsid w:val="0046033E"/>
    <w:rsid w:val="0054638B"/>
    <w:rsid w:val="00683CBB"/>
    <w:rsid w:val="006A1BE4"/>
    <w:rsid w:val="00725820"/>
    <w:rsid w:val="00725DF8"/>
    <w:rsid w:val="00744B73"/>
    <w:rsid w:val="007652E0"/>
    <w:rsid w:val="007F32FE"/>
    <w:rsid w:val="007F6958"/>
    <w:rsid w:val="00821A73"/>
    <w:rsid w:val="00961FC3"/>
    <w:rsid w:val="00973EFD"/>
    <w:rsid w:val="00992B45"/>
    <w:rsid w:val="00B13531"/>
    <w:rsid w:val="00CC1963"/>
    <w:rsid w:val="00D07011"/>
    <w:rsid w:val="00D5034E"/>
    <w:rsid w:val="00DB6170"/>
    <w:rsid w:val="00E26E61"/>
    <w:rsid w:val="00E53E02"/>
    <w:rsid w:val="00E8643B"/>
    <w:rsid w:val="00E95199"/>
    <w:rsid w:val="00EF2054"/>
    <w:rsid w:val="00F622AC"/>
    <w:rsid w:val="00FB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2D79B"/>
  <w15:chartTrackingRefBased/>
  <w15:docId w15:val="{53D2867E-5854-3444-BDE0-2874168C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E1A"/>
    <w:pPr>
      <w:spacing w:after="120"/>
      <w:jc w:val="both"/>
    </w:pPr>
    <w:rPr>
      <w:rFonts w:ascii="Garamond" w:eastAsia="Times New Roman" w:hAnsi="Garamond"/>
      <w:sz w:val="26"/>
      <w:szCs w:val="25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45E1A"/>
    <w:pPr>
      <w:pBdr>
        <w:bottom w:val="single" w:sz="12" w:space="1" w:color="1481AB" w:themeColor="accent1" w:themeShade="BF"/>
      </w:pBdr>
      <w:spacing w:before="600" w:after="80"/>
      <w:outlineLvl w:val="0"/>
    </w:pPr>
    <w:rPr>
      <w:rFonts w:eastAsiaTheme="majorEastAsia" w:cstheme="majorBidi"/>
      <w:b/>
      <w:bCs/>
      <w:color w:val="1481AB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45E1A"/>
    <w:pPr>
      <w:pBdr>
        <w:bottom w:val="single" w:sz="8" w:space="1" w:color="1CADE4" w:themeColor="accent1"/>
      </w:pBdr>
      <w:spacing w:before="240"/>
      <w:outlineLvl w:val="1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5034E"/>
    <w:pPr>
      <w:pBdr>
        <w:bottom w:val="single" w:sz="4" w:space="1" w:color="76CDEE" w:themeColor="accent1" w:themeTint="99"/>
      </w:pBdr>
      <w:spacing w:before="200" w:after="80"/>
      <w:outlineLvl w:val="2"/>
    </w:pPr>
    <w:rPr>
      <w:rFonts w:eastAsiaTheme="majorEastAsia" w:cstheme="majorBidi"/>
      <w:color w:val="1CADE4" w:themeColor="accent1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45E1A"/>
    <w:pPr>
      <w:pBdr>
        <w:bottom w:val="single" w:sz="4" w:space="2" w:color="A4DDF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1CADE4" w:themeColor="accent1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45E1A"/>
    <w:pPr>
      <w:spacing w:before="200" w:after="80"/>
      <w:outlineLvl w:val="4"/>
    </w:pPr>
    <w:rPr>
      <w:rFonts w:asciiTheme="majorHAnsi" w:eastAsiaTheme="majorEastAsia" w:hAnsiTheme="majorHAnsi" w:cstheme="majorBidi"/>
      <w:color w:val="1CADE4" w:themeColor="accent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45E1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1CADE4" w:themeColor="accent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45E1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27CED7" w:themeColor="accent3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45E1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27CED7" w:themeColor="accent3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45E1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27CED7" w:themeColor="accent3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54FF4"/>
    <w:pPr>
      <w:pBdr>
        <w:top w:val="single" w:sz="8" w:space="10" w:color="8DD5F1" w:themeColor="accent1" w:themeTint="7F"/>
        <w:bottom w:val="single" w:sz="24" w:space="15" w:color="27CED7" w:themeColor="accent3"/>
      </w:pBdr>
      <w:jc w:val="center"/>
    </w:pPr>
    <w:rPr>
      <w:rFonts w:asciiTheme="majorHAnsi" w:eastAsiaTheme="majorEastAsia" w:hAnsiTheme="majorHAnsi" w:cstheme="majorBidi"/>
      <w:i/>
      <w:iCs/>
      <w:color w:val="335B74" w:themeColor="text2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454FF4"/>
    <w:rPr>
      <w:rFonts w:asciiTheme="majorHAnsi" w:eastAsiaTheme="majorEastAsia" w:hAnsiTheme="majorHAnsi" w:cstheme="majorBidi"/>
      <w:i/>
      <w:iCs/>
      <w:color w:val="335B74" w:themeColor="text2"/>
      <w:sz w:val="60"/>
      <w:szCs w:val="6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45E1A"/>
    <w:rPr>
      <w:rFonts w:ascii="Garamond" w:eastAsiaTheme="majorEastAsia" w:hAnsi="Garamond" w:cstheme="majorBidi"/>
      <w:b/>
      <w:bCs/>
      <w:color w:val="1481AB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45E1A"/>
    <w:rPr>
      <w:rFonts w:ascii="Garamond" w:eastAsiaTheme="majorEastAsia" w:hAnsi="Garamond" w:cstheme="majorBidi"/>
      <w:color w:val="1481AB" w:themeColor="accent1" w:themeShade="BF"/>
      <w:sz w:val="32"/>
      <w:szCs w:val="32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D5034E"/>
    <w:rPr>
      <w:rFonts w:ascii="Garamond" w:eastAsiaTheme="majorEastAsia" w:hAnsi="Garamond" w:cstheme="majorBidi"/>
      <w:color w:val="1CADE4" w:themeColor="accent1"/>
      <w:sz w:val="26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445E1A"/>
    <w:rPr>
      <w:rFonts w:asciiTheme="majorHAnsi" w:eastAsiaTheme="majorEastAsia" w:hAnsiTheme="majorHAnsi" w:cstheme="majorBidi"/>
      <w:i/>
      <w:iCs/>
      <w:color w:val="1CADE4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445E1A"/>
    <w:rPr>
      <w:rFonts w:asciiTheme="majorHAnsi" w:eastAsiaTheme="majorEastAsia" w:hAnsiTheme="majorHAnsi" w:cstheme="majorBidi"/>
      <w:color w:val="1CADE4" w:themeColor="accent1"/>
    </w:rPr>
  </w:style>
  <w:style w:type="character" w:customStyle="1" w:styleId="Titre6Car">
    <w:name w:val="Titre 6 Car"/>
    <w:basedOn w:val="Policepardfaut"/>
    <w:link w:val="Titre6"/>
    <w:uiPriority w:val="9"/>
    <w:semiHidden/>
    <w:rsid w:val="00445E1A"/>
    <w:rPr>
      <w:rFonts w:asciiTheme="majorHAnsi" w:eastAsiaTheme="majorEastAsia" w:hAnsiTheme="majorHAnsi" w:cstheme="majorBidi"/>
      <w:i/>
      <w:iCs/>
      <w:color w:val="1CADE4" w:themeColor="accent1"/>
    </w:rPr>
  </w:style>
  <w:style w:type="character" w:customStyle="1" w:styleId="Titre7Car">
    <w:name w:val="Titre 7 Car"/>
    <w:basedOn w:val="Policepardfaut"/>
    <w:link w:val="Titre7"/>
    <w:uiPriority w:val="9"/>
    <w:semiHidden/>
    <w:rsid w:val="00445E1A"/>
    <w:rPr>
      <w:rFonts w:asciiTheme="majorHAnsi" w:eastAsiaTheme="majorEastAsia" w:hAnsiTheme="majorHAnsi" w:cstheme="majorBidi"/>
      <w:b/>
      <w:bCs/>
      <w:color w:val="27CED7" w:themeColor="accent3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445E1A"/>
    <w:rPr>
      <w:rFonts w:asciiTheme="majorHAnsi" w:eastAsiaTheme="majorEastAsia" w:hAnsiTheme="majorHAnsi" w:cstheme="majorBidi"/>
      <w:b/>
      <w:bCs/>
      <w:i/>
      <w:iCs/>
      <w:color w:val="27CED7" w:themeColor="accent3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45E1A"/>
    <w:rPr>
      <w:rFonts w:asciiTheme="majorHAnsi" w:eastAsiaTheme="majorEastAsia" w:hAnsiTheme="majorHAnsi" w:cstheme="majorBidi"/>
      <w:i/>
      <w:iCs/>
      <w:color w:val="27CED7" w:themeColor="accent3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45E1A"/>
    <w:rPr>
      <w:b/>
      <w:bCs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5E1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445E1A"/>
    <w:rPr>
      <w:i/>
      <w:iCs/>
      <w:sz w:val="24"/>
      <w:szCs w:val="24"/>
    </w:rPr>
  </w:style>
  <w:style w:type="character" w:styleId="lev">
    <w:name w:val="Strong"/>
    <w:basedOn w:val="Policepardfaut"/>
    <w:uiPriority w:val="22"/>
    <w:qFormat/>
    <w:rsid w:val="00445E1A"/>
    <w:rPr>
      <w:b/>
      <w:bCs/>
      <w:spacing w:val="0"/>
    </w:rPr>
  </w:style>
  <w:style w:type="character" w:styleId="Accentuation">
    <w:name w:val="Emphasis"/>
    <w:uiPriority w:val="20"/>
    <w:qFormat/>
    <w:rsid w:val="00445E1A"/>
    <w:rPr>
      <w:b/>
      <w:bCs/>
      <w:i/>
      <w:iCs/>
      <w:color w:val="5A5A5A" w:themeColor="text1" w:themeTint="A5"/>
    </w:rPr>
  </w:style>
  <w:style w:type="paragraph" w:styleId="Sansinterligne">
    <w:name w:val="No Spacing"/>
    <w:basedOn w:val="Normal"/>
    <w:link w:val="SansinterligneCar"/>
    <w:uiPriority w:val="1"/>
    <w:qFormat/>
    <w:rsid w:val="00445E1A"/>
  </w:style>
  <w:style w:type="paragraph" w:styleId="Paragraphedeliste">
    <w:name w:val="List Paragraph"/>
    <w:basedOn w:val="Normal"/>
    <w:uiPriority w:val="34"/>
    <w:qFormat/>
    <w:rsid w:val="00445E1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445E1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ionCar">
    <w:name w:val="Citation Car"/>
    <w:basedOn w:val="Policepardfaut"/>
    <w:link w:val="Citation"/>
    <w:uiPriority w:val="29"/>
    <w:rsid w:val="00445E1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45E1A"/>
    <w:pPr>
      <w:pBdr>
        <w:top w:val="single" w:sz="12" w:space="10" w:color="A4DDF4" w:themeColor="accent1" w:themeTint="66"/>
        <w:left w:val="single" w:sz="36" w:space="4" w:color="1CADE4" w:themeColor="accent1"/>
        <w:bottom w:val="single" w:sz="24" w:space="10" w:color="27CED7" w:themeColor="accent3"/>
        <w:right w:val="single" w:sz="36" w:space="4" w:color="1CADE4" w:themeColor="accent1"/>
      </w:pBdr>
      <w:shd w:val="clear" w:color="auto" w:fill="1CADE4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45E1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1CADE4" w:themeFill="accent1"/>
    </w:rPr>
  </w:style>
  <w:style w:type="character" w:styleId="Accentuationlgre">
    <w:name w:val="Subtle Emphasis"/>
    <w:uiPriority w:val="19"/>
    <w:qFormat/>
    <w:rsid w:val="00445E1A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445E1A"/>
    <w:rPr>
      <w:b/>
      <w:bCs/>
      <w:i/>
      <w:iCs/>
      <w:color w:val="1CADE4" w:themeColor="accent1"/>
      <w:sz w:val="22"/>
      <w:szCs w:val="22"/>
    </w:rPr>
  </w:style>
  <w:style w:type="character" w:styleId="Rfrencelgre">
    <w:name w:val="Subtle Reference"/>
    <w:uiPriority w:val="31"/>
    <w:qFormat/>
    <w:rsid w:val="00445E1A"/>
    <w:rPr>
      <w:color w:val="auto"/>
      <w:u w:val="single" w:color="27CED7" w:themeColor="accent3"/>
    </w:rPr>
  </w:style>
  <w:style w:type="character" w:styleId="Rfrenceintense">
    <w:name w:val="Intense Reference"/>
    <w:basedOn w:val="Policepardfaut"/>
    <w:uiPriority w:val="32"/>
    <w:qFormat/>
    <w:rsid w:val="00445E1A"/>
    <w:rPr>
      <w:b/>
      <w:bCs/>
      <w:color w:val="1D99A0" w:themeColor="accent3" w:themeShade="BF"/>
      <w:u w:val="single" w:color="27CED7" w:themeColor="accent3"/>
    </w:rPr>
  </w:style>
  <w:style w:type="character" w:styleId="Titredulivre">
    <w:name w:val="Book Title"/>
    <w:basedOn w:val="Policepardfaut"/>
    <w:uiPriority w:val="33"/>
    <w:qFormat/>
    <w:rsid w:val="00445E1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45E1A"/>
    <w:pPr>
      <w:outlineLvl w:val="9"/>
    </w:pPr>
  </w:style>
  <w:style w:type="paragraph" w:styleId="NormalWeb">
    <w:name w:val="Normal (Web)"/>
    <w:basedOn w:val="Normal"/>
    <w:uiPriority w:val="99"/>
    <w:unhideWhenUsed/>
    <w:rsid w:val="007F32F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SansinterligneCar">
    <w:name w:val="Sans interligne Car"/>
    <w:basedOn w:val="Policepardfaut"/>
    <w:link w:val="Sansinterligne"/>
    <w:uiPriority w:val="1"/>
    <w:rsid w:val="00445E1A"/>
  </w:style>
  <w:style w:type="paragraph" w:styleId="En-tte">
    <w:name w:val="header"/>
    <w:basedOn w:val="Normal"/>
    <w:link w:val="En-tteCar"/>
    <w:uiPriority w:val="99"/>
    <w:unhideWhenUsed/>
    <w:rsid w:val="00445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5E1A"/>
  </w:style>
  <w:style w:type="paragraph" w:styleId="Pieddepage">
    <w:name w:val="footer"/>
    <w:basedOn w:val="Normal"/>
    <w:link w:val="PieddepageCar"/>
    <w:uiPriority w:val="99"/>
    <w:unhideWhenUsed/>
    <w:rsid w:val="00445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5E1A"/>
  </w:style>
  <w:style w:type="character" w:styleId="Lienhypertexte">
    <w:name w:val="Hyperlink"/>
    <w:basedOn w:val="Policepardfaut"/>
    <w:uiPriority w:val="99"/>
    <w:semiHidden/>
    <w:unhideWhenUsed/>
    <w:rsid w:val="00821A73"/>
    <w:rPr>
      <w:color w:val="0000FF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454FF4"/>
  </w:style>
  <w:style w:type="character" w:styleId="Textedelespacerserv">
    <w:name w:val="Placeholder Text"/>
    <w:basedOn w:val="Policepardfaut"/>
    <w:uiPriority w:val="99"/>
    <w:semiHidden/>
    <w:rsid w:val="00B135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764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gauxbovet1/Documents/Canoe&#776;%20club%20Fribourg/Feuilles%20infos/Feuille%20info%20PR-ETE%202021.dotx" TargetMode="External"/></Relationships>
</file>

<file path=word/theme/theme1.xml><?xml version="1.0" encoding="utf-8"?>
<a:theme xmlns:a="http://schemas.openxmlformats.org/drawingml/2006/main" name="Thème Office">
  <a:themeElements>
    <a:clrScheme name="Bleu 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Feuille info PR-ETE 2021.dotx</Template>
  <TotalTime>38</TotalTime>
  <Pages>3</Pages>
  <Words>376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Bovet</dc:creator>
  <cp:keywords/>
  <dc:description/>
  <cp:lastModifiedBy>Bovet Margaux</cp:lastModifiedBy>
  <cp:revision>9</cp:revision>
  <dcterms:created xsi:type="dcterms:W3CDTF">2024-05-19T12:58:00Z</dcterms:created>
  <dcterms:modified xsi:type="dcterms:W3CDTF">2024-05-19T13:39:00Z</dcterms:modified>
</cp:coreProperties>
</file>